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1"/>
        <w:gridCol w:w="24"/>
        <w:gridCol w:w="313"/>
        <w:gridCol w:w="2858"/>
        <w:gridCol w:w="1946"/>
        <w:gridCol w:w="2778"/>
      </w:tblGrid>
      <w:tr w:rsidR="000172E5" w:rsidRPr="00637200" w14:paraId="48ECF165" w14:textId="77777777" w:rsidTr="006145D8">
        <w:tc>
          <w:tcPr>
            <w:tcW w:w="5000" w:type="pct"/>
            <w:gridSpan w:val="6"/>
            <w:shd w:val="clear" w:color="auto" w:fill="731F1C" w:themeFill="accent5"/>
            <w:vAlign w:val="bottom"/>
          </w:tcPr>
          <w:p w14:paraId="5E3596F4" w14:textId="463D6E6C" w:rsidR="000172E5" w:rsidRPr="00637200" w:rsidRDefault="00F53553" w:rsidP="00637200">
            <w:pPr>
              <w:pStyle w:val="Heading1"/>
            </w:pPr>
            <w:r>
              <w:t>APPLICATION FOR NEW MEMBERSHIP</w:t>
            </w:r>
          </w:p>
        </w:tc>
      </w:tr>
      <w:tr w:rsidR="000172E5" w:rsidRPr="00846B76" w14:paraId="42482622" w14:textId="77777777" w:rsidTr="006145D8">
        <w:sdt>
          <w:sdtPr>
            <w:id w:val="1621259925"/>
            <w:placeholder>
              <w:docPart w:val="2CA438F53CCA43BA8473276FEC9DBBF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44F598F7" w14:textId="77777777" w:rsidR="000172E5" w:rsidRPr="00637200" w:rsidRDefault="007147D7" w:rsidP="00637200">
                <w:pPr>
                  <w:pStyle w:val="NormalIndent"/>
                </w:pPr>
                <w:r w:rsidRPr="00637200">
                  <w:t>First Name</w:t>
                </w:r>
              </w:p>
            </w:tc>
          </w:sdtContent>
        </w:sdt>
        <w:tc>
          <w:tcPr>
            <w:tcW w:w="3666" w:type="pct"/>
            <w:gridSpan w:val="5"/>
            <w:tcBorders>
              <w:bottom w:val="single" w:sz="4" w:space="0" w:color="auto"/>
            </w:tcBorders>
            <w:vAlign w:val="bottom"/>
          </w:tcPr>
          <w:p w14:paraId="1CFA1D70" w14:textId="77777777" w:rsidR="000172E5" w:rsidRPr="00846B76" w:rsidRDefault="000172E5" w:rsidP="00311D4F"/>
        </w:tc>
      </w:tr>
      <w:tr w:rsidR="000172E5" w:rsidRPr="00846B76" w14:paraId="4A65FEA3" w14:textId="77777777" w:rsidTr="006145D8">
        <w:sdt>
          <w:sdtPr>
            <w:id w:val="-1470592894"/>
            <w:placeholder>
              <w:docPart w:val="3BD18F420A1F4438B436DC4DFE11A0B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64EBB506" w14:textId="77777777" w:rsidR="000172E5" w:rsidRPr="00637200" w:rsidRDefault="007147D7" w:rsidP="00637200">
                <w:pPr>
                  <w:pStyle w:val="NormalIndent"/>
                </w:pPr>
                <w:r w:rsidRPr="00637200">
                  <w:t>Last Name</w:t>
                </w:r>
              </w:p>
            </w:tc>
          </w:sdtContent>
        </w:sdt>
        <w:tc>
          <w:tcPr>
            <w:tcW w:w="3666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18C9CBE" w14:textId="77777777" w:rsidR="000172E5" w:rsidRPr="00846B76" w:rsidRDefault="000172E5" w:rsidP="00311D4F"/>
        </w:tc>
      </w:tr>
      <w:tr w:rsidR="000172E5" w:rsidRPr="00846B76" w14:paraId="22F66AE3" w14:textId="77777777" w:rsidTr="006145D8">
        <w:sdt>
          <w:sdtPr>
            <w:id w:val="946660661"/>
            <w:placeholder>
              <w:docPart w:val="4E72E1AECDFF4D81AB938A81A1DC254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45E69658" w14:textId="77777777" w:rsidR="000172E5" w:rsidRPr="00637200" w:rsidRDefault="007147D7" w:rsidP="00637200">
                <w:pPr>
                  <w:pStyle w:val="NormalIndent"/>
                </w:pPr>
                <w:r w:rsidRPr="00637200">
                  <w:t>Cell Phone</w:t>
                </w:r>
              </w:p>
            </w:tc>
          </w:sdtContent>
        </w:sdt>
        <w:tc>
          <w:tcPr>
            <w:tcW w:w="1479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A2293B9" w14:textId="77777777" w:rsidR="000172E5" w:rsidRPr="00846B76" w:rsidRDefault="000172E5" w:rsidP="00311D4F"/>
        </w:tc>
        <w:sdt>
          <w:sdtPr>
            <w:id w:val="-1223447272"/>
            <w:placeholder>
              <w:docPart w:val="06499BB5CB66422591958C37979A0ED3"/>
            </w:placeholder>
            <w:temporary/>
            <w:showingPlcHdr/>
            <w15:appearance w15:val="hidden"/>
          </w:sdtPr>
          <w:sdtEndPr/>
          <w:sdtContent>
            <w:tc>
              <w:tcPr>
                <w:tcW w:w="901" w:type="pct"/>
                <w:tcBorders>
                  <w:top w:val="single" w:sz="4" w:space="0" w:color="auto"/>
                </w:tcBorders>
                <w:vAlign w:val="bottom"/>
              </w:tcPr>
              <w:p w14:paraId="5B89ED4F" w14:textId="77777777" w:rsidR="000172E5" w:rsidRDefault="007147D7" w:rsidP="00311D4F">
                <w:r w:rsidRPr="00311D4F">
                  <w:t>Work Phone</w:t>
                </w:r>
              </w:p>
            </w:tc>
          </w:sdtContent>
        </w:sdt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561C604" w14:textId="77777777" w:rsidR="000172E5" w:rsidRPr="00846B76" w:rsidRDefault="000172E5" w:rsidP="00311D4F"/>
        </w:tc>
      </w:tr>
      <w:tr w:rsidR="000172E5" w:rsidRPr="00846B76" w14:paraId="5BF8D405" w14:textId="77777777" w:rsidTr="006145D8">
        <w:sdt>
          <w:sdtPr>
            <w:id w:val="1334104394"/>
            <w:placeholder>
              <w:docPart w:val="667E8B9348FC47D4AED84F88B655724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626F3B5D" w14:textId="77777777" w:rsidR="000172E5" w:rsidRPr="00637200" w:rsidRDefault="007147D7" w:rsidP="00637200">
                <w:pPr>
                  <w:pStyle w:val="NormalIndent"/>
                </w:pPr>
                <w:r w:rsidRPr="00637200">
                  <w:t>Email</w:t>
                </w:r>
              </w:p>
            </w:tc>
          </w:sdtContent>
        </w:sdt>
        <w:tc>
          <w:tcPr>
            <w:tcW w:w="3666" w:type="pct"/>
            <w:gridSpan w:val="5"/>
            <w:tcBorders>
              <w:bottom w:val="single" w:sz="4" w:space="0" w:color="auto"/>
            </w:tcBorders>
            <w:vAlign w:val="bottom"/>
          </w:tcPr>
          <w:p w14:paraId="604541C4" w14:textId="77777777" w:rsidR="000172E5" w:rsidRPr="00846B76" w:rsidRDefault="000172E5" w:rsidP="00311D4F"/>
        </w:tc>
      </w:tr>
      <w:tr w:rsidR="000172E5" w:rsidRPr="00846B76" w14:paraId="0A028F77" w14:textId="77777777" w:rsidTr="006145D8">
        <w:trPr>
          <w:trHeight w:val="54"/>
        </w:trPr>
        <w:tc>
          <w:tcPr>
            <w:tcW w:w="5000" w:type="pct"/>
            <w:gridSpan w:val="6"/>
            <w:shd w:val="clear" w:color="auto" w:fill="auto"/>
            <w:vAlign w:val="bottom"/>
          </w:tcPr>
          <w:p w14:paraId="73EA9928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70888374" w14:textId="77777777" w:rsidTr="006145D8">
        <w:tc>
          <w:tcPr>
            <w:tcW w:w="5000" w:type="pct"/>
            <w:gridSpan w:val="6"/>
            <w:shd w:val="clear" w:color="auto" w:fill="731F1C" w:themeFill="accent5"/>
            <w:vAlign w:val="bottom"/>
          </w:tcPr>
          <w:p w14:paraId="1F468C7E" w14:textId="3295CB12" w:rsidR="000172E5" w:rsidRPr="00846B76" w:rsidRDefault="00F53553" w:rsidP="00637200">
            <w:pPr>
              <w:pStyle w:val="Heading1"/>
            </w:pPr>
            <w:r>
              <w:t xml:space="preserve">APPLICATION FOR RENEWAL MEMBERSHIP </w:t>
            </w:r>
          </w:p>
        </w:tc>
      </w:tr>
      <w:tr w:rsidR="000172E5" w:rsidRPr="00846B76" w14:paraId="1A8472FF" w14:textId="77777777" w:rsidTr="006145D8">
        <w:sdt>
          <w:sdtPr>
            <w:id w:val="-2047821762"/>
            <w:placeholder>
              <w:docPart w:val="E15F7458B97142179BF39B8CA3447B9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4027F67F" w14:textId="77777777" w:rsidR="000172E5" w:rsidRPr="00846B76" w:rsidRDefault="007147D7" w:rsidP="00311D4F">
                <w:pPr>
                  <w:pStyle w:val="NormalIndent"/>
                </w:pPr>
                <w:r w:rsidRPr="006145D8">
                  <w:t>First Name</w:t>
                </w:r>
              </w:p>
            </w:tc>
          </w:sdtContent>
        </w:sdt>
        <w:tc>
          <w:tcPr>
            <w:tcW w:w="3666" w:type="pct"/>
            <w:gridSpan w:val="5"/>
            <w:tcBorders>
              <w:bottom w:val="single" w:sz="4" w:space="0" w:color="auto"/>
            </w:tcBorders>
            <w:vAlign w:val="bottom"/>
          </w:tcPr>
          <w:p w14:paraId="58283BA1" w14:textId="77777777" w:rsidR="000172E5" w:rsidRPr="00846B76" w:rsidRDefault="000172E5" w:rsidP="00311D4F"/>
        </w:tc>
      </w:tr>
      <w:tr w:rsidR="000172E5" w:rsidRPr="00846B76" w14:paraId="36BD5466" w14:textId="77777777" w:rsidTr="006145D8">
        <w:sdt>
          <w:sdtPr>
            <w:id w:val="-1368443858"/>
            <w:placeholder>
              <w:docPart w:val="F08A6B20A7BF428C86A35E64870E0FE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663C5C81" w14:textId="77777777" w:rsidR="000172E5" w:rsidRPr="00846B76" w:rsidRDefault="007147D7" w:rsidP="00311D4F">
                <w:pPr>
                  <w:pStyle w:val="NormalIndent"/>
                </w:pPr>
                <w:r w:rsidRPr="006145D8">
                  <w:t>Last Name</w:t>
                </w:r>
              </w:p>
            </w:tc>
          </w:sdtContent>
        </w:sdt>
        <w:tc>
          <w:tcPr>
            <w:tcW w:w="3666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B59FB9" w14:textId="77777777" w:rsidR="000172E5" w:rsidRPr="00846B76" w:rsidRDefault="000172E5" w:rsidP="00311D4F"/>
        </w:tc>
      </w:tr>
      <w:tr w:rsidR="000172E5" w:rsidRPr="00846B76" w14:paraId="6533AE2C" w14:textId="77777777" w:rsidTr="006145D8">
        <w:sdt>
          <w:sdtPr>
            <w:id w:val="-201941420"/>
            <w:placeholder>
              <w:docPart w:val="ADD11F5E626B4C32A9365043B57D4B7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185B9EE1" w14:textId="77777777" w:rsidR="000172E5" w:rsidRPr="00846B76" w:rsidRDefault="007147D7" w:rsidP="00311D4F">
                <w:pPr>
                  <w:pStyle w:val="NormalIndent"/>
                </w:pPr>
                <w:r w:rsidRPr="006145D8">
                  <w:t>Cell Phone</w:t>
                </w:r>
              </w:p>
            </w:tc>
          </w:sdtContent>
        </w:sdt>
        <w:tc>
          <w:tcPr>
            <w:tcW w:w="1479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DEADEB4" w14:textId="77777777" w:rsidR="000172E5" w:rsidRPr="00846B76" w:rsidRDefault="000172E5" w:rsidP="00311D4F"/>
        </w:tc>
        <w:sdt>
          <w:sdtPr>
            <w:id w:val="-448942189"/>
            <w:placeholder>
              <w:docPart w:val="89B181B8812C4048853C0B066ADF6A48"/>
            </w:placeholder>
            <w:temporary/>
            <w:showingPlcHdr/>
            <w15:appearance w15:val="hidden"/>
          </w:sdtPr>
          <w:sdtEndPr/>
          <w:sdtContent>
            <w:tc>
              <w:tcPr>
                <w:tcW w:w="901" w:type="pct"/>
                <w:tcBorders>
                  <w:top w:val="single" w:sz="4" w:space="0" w:color="auto"/>
                </w:tcBorders>
                <w:vAlign w:val="bottom"/>
              </w:tcPr>
              <w:p w14:paraId="066E6561" w14:textId="77777777" w:rsidR="000172E5" w:rsidRPr="00846B76" w:rsidRDefault="007147D7" w:rsidP="00637200">
                <w:r w:rsidRPr="006145D8">
                  <w:t>Work Phone</w:t>
                </w:r>
              </w:p>
            </w:tc>
          </w:sdtContent>
        </w:sdt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433E060" w14:textId="77777777" w:rsidR="000172E5" w:rsidRPr="00846B76" w:rsidRDefault="000172E5" w:rsidP="00311D4F"/>
        </w:tc>
      </w:tr>
      <w:tr w:rsidR="000172E5" w:rsidRPr="00846B76" w14:paraId="61E8426B" w14:textId="77777777" w:rsidTr="006145D8">
        <w:sdt>
          <w:sdtPr>
            <w:id w:val="-1359804501"/>
            <w:placeholder>
              <w:docPart w:val="E21C7A30624045389D65C0C836D58DE4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0AADAC06" w14:textId="77777777" w:rsidR="000172E5" w:rsidRPr="00846B76" w:rsidRDefault="007147D7" w:rsidP="00311D4F">
                <w:pPr>
                  <w:pStyle w:val="NormalIndent"/>
                </w:pPr>
                <w:r w:rsidRPr="006145D8">
                  <w:t>Email</w:t>
                </w:r>
              </w:p>
            </w:tc>
          </w:sdtContent>
        </w:sdt>
        <w:tc>
          <w:tcPr>
            <w:tcW w:w="3666" w:type="pct"/>
            <w:gridSpan w:val="5"/>
            <w:tcBorders>
              <w:bottom w:val="single" w:sz="4" w:space="0" w:color="auto"/>
            </w:tcBorders>
            <w:vAlign w:val="bottom"/>
          </w:tcPr>
          <w:p w14:paraId="43AD1415" w14:textId="77777777" w:rsidR="000172E5" w:rsidRPr="00846B76" w:rsidRDefault="000172E5" w:rsidP="00311D4F"/>
        </w:tc>
      </w:tr>
      <w:tr w:rsidR="000172E5" w:rsidRPr="00846B76" w14:paraId="4227EA1B" w14:textId="77777777" w:rsidTr="006145D8">
        <w:tc>
          <w:tcPr>
            <w:tcW w:w="1334" w:type="pct"/>
            <w:vAlign w:val="bottom"/>
          </w:tcPr>
          <w:p w14:paraId="2648E61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66" w:type="pct"/>
            <w:gridSpan w:val="5"/>
            <w:vAlign w:val="bottom"/>
          </w:tcPr>
          <w:p w14:paraId="55AF539F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64889CCD" w14:textId="77777777" w:rsidTr="006145D8">
        <w:sdt>
          <w:sdtPr>
            <w:id w:val="-688526524"/>
            <w:placeholder>
              <w:docPart w:val="BFDF8F30D373450586981801EFF3649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5" w:type="pct"/>
                <w:gridSpan w:val="2"/>
                <w:vAlign w:val="bottom"/>
              </w:tcPr>
              <w:p w14:paraId="104CE481" w14:textId="77777777" w:rsidR="000172E5" w:rsidRPr="00846B76" w:rsidRDefault="006145D8" w:rsidP="00637200">
                <w:r w:rsidRPr="006145D8">
                  <w:t>Membership fee:</w:t>
                </w:r>
              </w:p>
            </w:tc>
          </w:sdtContent>
        </w:sdt>
        <w:tc>
          <w:tcPr>
            <w:tcW w:w="3655" w:type="pct"/>
            <w:gridSpan w:val="4"/>
            <w:tcBorders>
              <w:bottom w:val="single" w:sz="4" w:space="0" w:color="auto"/>
            </w:tcBorders>
            <w:vAlign w:val="bottom"/>
          </w:tcPr>
          <w:p w14:paraId="70E6E268" w14:textId="3A0DDC65" w:rsidR="000172E5" w:rsidRPr="00846B76" w:rsidRDefault="00F53553" w:rsidP="00637200">
            <w:r>
              <w:t>$95.00</w:t>
            </w:r>
          </w:p>
        </w:tc>
      </w:tr>
      <w:tr w:rsidR="00F53553" w:rsidRPr="00846B76" w14:paraId="79D4B237" w14:textId="77777777" w:rsidTr="00FE3CD4">
        <w:tc>
          <w:tcPr>
            <w:tcW w:w="5000" w:type="pct"/>
            <w:gridSpan w:val="6"/>
            <w:shd w:val="clear" w:color="auto" w:fill="731F1C" w:themeFill="accent5"/>
            <w:vAlign w:val="bottom"/>
          </w:tcPr>
          <w:p w14:paraId="5CA9D171" w14:textId="3C4AE812" w:rsidR="00F53553" w:rsidRPr="00846B76" w:rsidRDefault="00F53553" w:rsidP="00FE3CD4">
            <w:pPr>
              <w:pStyle w:val="Heading1"/>
            </w:pPr>
            <w:r>
              <w:t xml:space="preserve"> PAYMENT INFORMATION</w:t>
            </w:r>
            <w:r>
              <w:t xml:space="preserve"> </w:t>
            </w:r>
          </w:p>
        </w:tc>
      </w:tr>
      <w:tr w:rsidR="00F53553" w:rsidRPr="00846B76" w14:paraId="5EC26F10" w14:textId="77777777" w:rsidTr="00F53553">
        <w:tc>
          <w:tcPr>
            <w:tcW w:w="1490" w:type="pct"/>
            <w:gridSpan w:val="3"/>
            <w:vAlign w:val="bottom"/>
          </w:tcPr>
          <w:p w14:paraId="6FC5E3D6" w14:textId="33E03C80" w:rsidR="00F53553" w:rsidRPr="00846B76" w:rsidRDefault="00F53553" w:rsidP="00FE3CD4">
            <w:pPr>
              <w:pStyle w:val="NormalIndent"/>
            </w:pPr>
            <w:r>
              <w:t>CREDIT CARD #</w:t>
            </w:r>
          </w:p>
        </w:tc>
        <w:tc>
          <w:tcPr>
            <w:tcW w:w="3510" w:type="pct"/>
            <w:gridSpan w:val="3"/>
            <w:tcBorders>
              <w:bottom w:val="single" w:sz="4" w:space="0" w:color="auto"/>
            </w:tcBorders>
            <w:vAlign w:val="bottom"/>
          </w:tcPr>
          <w:p w14:paraId="15C26C53" w14:textId="77777777" w:rsidR="00F53553" w:rsidRPr="00846B76" w:rsidRDefault="00F53553" w:rsidP="00FE3CD4"/>
        </w:tc>
      </w:tr>
      <w:tr w:rsidR="00F53553" w:rsidRPr="00846B76" w14:paraId="0FCA6B85" w14:textId="77777777" w:rsidTr="00F53553">
        <w:tc>
          <w:tcPr>
            <w:tcW w:w="1490" w:type="pct"/>
            <w:gridSpan w:val="3"/>
            <w:vAlign w:val="bottom"/>
          </w:tcPr>
          <w:p w14:paraId="642B9A84" w14:textId="156CCEE9" w:rsidR="00F53553" w:rsidRPr="00846B76" w:rsidRDefault="00F53553" w:rsidP="00FE3CD4">
            <w:pPr>
              <w:pStyle w:val="NormalIndent"/>
            </w:pPr>
            <w:r>
              <w:t>NAME ON CARD</w:t>
            </w:r>
          </w:p>
        </w:tc>
        <w:tc>
          <w:tcPr>
            <w:tcW w:w="351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7D3B4C2" w14:textId="77777777" w:rsidR="00F53553" w:rsidRPr="00846B76" w:rsidRDefault="00F53553" w:rsidP="00FE3CD4"/>
        </w:tc>
      </w:tr>
      <w:tr w:rsidR="00F53553" w:rsidRPr="00846B76" w14:paraId="6CF739A3" w14:textId="77777777" w:rsidTr="00F53553">
        <w:tc>
          <w:tcPr>
            <w:tcW w:w="1490" w:type="pct"/>
            <w:gridSpan w:val="3"/>
            <w:vAlign w:val="bottom"/>
          </w:tcPr>
          <w:p w14:paraId="638B764D" w14:textId="6D6BBC0E" w:rsidR="00F53553" w:rsidRPr="00846B76" w:rsidRDefault="00F53553" w:rsidP="00FE3CD4">
            <w:pPr>
              <w:pStyle w:val="NormalIndent"/>
            </w:pPr>
            <w:r>
              <w:t>EXP DATE</w:t>
            </w:r>
          </w:p>
        </w:tc>
        <w:tc>
          <w:tcPr>
            <w:tcW w:w="132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8464F85" w14:textId="77777777" w:rsidR="00F53553" w:rsidRPr="00846B76" w:rsidRDefault="00F53553" w:rsidP="00FE3CD4"/>
        </w:tc>
        <w:tc>
          <w:tcPr>
            <w:tcW w:w="901" w:type="pct"/>
            <w:tcBorders>
              <w:top w:val="single" w:sz="4" w:space="0" w:color="auto"/>
            </w:tcBorders>
            <w:vAlign w:val="bottom"/>
          </w:tcPr>
          <w:p w14:paraId="3C65A291" w14:textId="10BE64EF" w:rsidR="00F53553" w:rsidRPr="00846B76" w:rsidRDefault="00F53553" w:rsidP="00FE3CD4">
            <w:r>
              <w:t>3 DIGIT CODE</w:t>
            </w:r>
          </w:p>
        </w:tc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21A7B41" w14:textId="77777777" w:rsidR="00F53553" w:rsidRPr="00846B76" w:rsidRDefault="00F53553" w:rsidP="00FE3CD4"/>
        </w:tc>
      </w:tr>
      <w:tr w:rsidR="00F53553" w:rsidRPr="00846B76" w14:paraId="73B18910" w14:textId="77777777" w:rsidTr="00F53553">
        <w:tc>
          <w:tcPr>
            <w:tcW w:w="1490" w:type="pct"/>
            <w:gridSpan w:val="3"/>
            <w:vAlign w:val="bottom"/>
          </w:tcPr>
          <w:p w14:paraId="636B17ED" w14:textId="66260A20" w:rsidR="00F53553" w:rsidRPr="00846B76" w:rsidRDefault="00F53553" w:rsidP="00FE3CD4">
            <w:pPr>
              <w:pStyle w:val="NormalIndent"/>
            </w:pPr>
            <w:r>
              <w:t>BILLING ADDRESS</w:t>
            </w:r>
          </w:p>
        </w:tc>
        <w:tc>
          <w:tcPr>
            <w:tcW w:w="3510" w:type="pct"/>
            <w:gridSpan w:val="3"/>
            <w:tcBorders>
              <w:bottom w:val="single" w:sz="4" w:space="0" w:color="auto"/>
            </w:tcBorders>
            <w:vAlign w:val="bottom"/>
          </w:tcPr>
          <w:p w14:paraId="1E81C6BA" w14:textId="77777777" w:rsidR="00F53553" w:rsidRPr="00846B76" w:rsidRDefault="00F53553" w:rsidP="00FE3CD4"/>
        </w:tc>
      </w:tr>
      <w:tr w:rsidR="00F53553" w:rsidRPr="00846B76" w14:paraId="1342867B" w14:textId="77777777" w:rsidTr="00F53553">
        <w:tc>
          <w:tcPr>
            <w:tcW w:w="1490" w:type="pct"/>
            <w:gridSpan w:val="3"/>
            <w:vAlign w:val="bottom"/>
          </w:tcPr>
          <w:p w14:paraId="7CE40D31" w14:textId="77777777" w:rsidR="00F53553" w:rsidRPr="00846B76" w:rsidRDefault="00F53553" w:rsidP="00FE3CD4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10" w:type="pct"/>
            <w:gridSpan w:val="3"/>
            <w:vAlign w:val="bottom"/>
          </w:tcPr>
          <w:p w14:paraId="53DAFDAC" w14:textId="77777777" w:rsidR="00F53553" w:rsidRPr="00846B76" w:rsidRDefault="00F53553" w:rsidP="00FE3CD4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53553" w:rsidRPr="00846B76" w14:paraId="47D7DA97" w14:textId="77777777" w:rsidTr="00F53553">
        <w:sdt>
          <w:sdtPr>
            <w:id w:val="-208261554"/>
            <w:placeholder>
              <w:docPart w:val="462F8D80BE52456EB82D6FB462552CB9"/>
            </w:placeholder>
            <w:temporary/>
            <w:showingPlcHdr/>
            <w15:appearance w15:val="hidden"/>
          </w:sdtPr>
          <w:sdtContent>
            <w:tc>
              <w:tcPr>
                <w:tcW w:w="1490" w:type="pct"/>
                <w:gridSpan w:val="3"/>
                <w:vAlign w:val="bottom"/>
              </w:tcPr>
              <w:p w14:paraId="7A2DCBBC" w14:textId="77777777" w:rsidR="00F53553" w:rsidRPr="00846B76" w:rsidRDefault="00F53553" w:rsidP="00FE3CD4">
                <w:r w:rsidRPr="006145D8">
                  <w:t>Membership fee:</w:t>
                </w:r>
              </w:p>
            </w:tc>
          </w:sdtContent>
        </w:sdt>
        <w:tc>
          <w:tcPr>
            <w:tcW w:w="3510" w:type="pct"/>
            <w:gridSpan w:val="3"/>
            <w:tcBorders>
              <w:bottom w:val="single" w:sz="4" w:space="0" w:color="auto"/>
            </w:tcBorders>
            <w:vAlign w:val="bottom"/>
          </w:tcPr>
          <w:p w14:paraId="49EDEE32" w14:textId="77777777" w:rsidR="00F53553" w:rsidRPr="00846B76" w:rsidRDefault="00F53553" w:rsidP="00FE3CD4">
            <w:r>
              <w:t>$95.00</w:t>
            </w:r>
          </w:p>
        </w:tc>
      </w:tr>
    </w:tbl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0"/>
      </w:tblGrid>
      <w:tr w:rsidR="00F53553" w:rsidRPr="00F53553" w14:paraId="2018710E" w14:textId="77777777" w:rsidTr="00F53553">
        <w:trPr>
          <w:tblCellSpacing w:w="0" w:type="dxa"/>
          <w:jc w:val="center"/>
        </w:trPr>
        <w:tc>
          <w:tcPr>
            <w:tcW w:w="5000" w:type="pct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00"/>
            </w:tblGrid>
            <w:tr w:rsidR="00F53553" w:rsidRPr="00F53553" w14:paraId="0265FE1C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tcMar>
                    <w:top w:w="150" w:type="dxa"/>
                    <w:left w:w="300" w:type="dxa"/>
                    <w:bottom w:w="150" w:type="dxa"/>
                    <w:right w:w="300" w:type="dxa"/>
                  </w:tcMar>
                  <w:hideMark/>
                </w:tcPr>
                <w:p w14:paraId="6DCDE3C4" w14:textId="77777777" w:rsidR="001F3C8D" w:rsidRDefault="00F53553" w:rsidP="00F53553">
                  <w:proofErr w:type="gramStart"/>
                  <w:r>
                    <w:t>Call with</w:t>
                  </w:r>
                  <w:proofErr w:type="gramEnd"/>
                  <w:r>
                    <w:t xml:space="preserve"> this information or send form to </w:t>
                  </w:r>
                  <w:r w:rsidR="001F3C8D">
                    <w:t xml:space="preserve">- </w:t>
                  </w:r>
                  <w:r w:rsidRPr="00F53553">
                    <w:t>Cleveland Chemical Association</w:t>
                  </w:r>
                </w:p>
                <w:p w14:paraId="493CF0A5" w14:textId="1C0B050F" w:rsidR="00F53553" w:rsidRPr="00F53553" w:rsidRDefault="00F53553" w:rsidP="00F53553">
                  <w:r>
                    <w:t xml:space="preserve"> </w:t>
                  </w:r>
                  <w:r w:rsidRPr="00F53553">
                    <w:t>Angela Rich</w:t>
                  </w:r>
                  <w:r>
                    <w:t xml:space="preserve"> </w:t>
                  </w:r>
                  <w:r w:rsidRPr="00F53553">
                    <w:t>216-244-5758</w:t>
                  </w:r>
                </w:p>
                <w:p w14:paraId="309C9752" w14:textId="41E8D6AA" w:rsidR="00F53553" w:rsidRPr="00F53553" w:rsidRDefault="00F53553" w:rsidP="00F53553">
                  <w:pPr>
                    <w:rPr>
                      <w:sz w:val="22"/>
                      <w:szCs w:val="22"/>
                    </w:rPr>
                  </w:pPr>
                  <w:hyperlink r:id="rId10" w:history="1">
                    <w:r w:rsidRPr="00F53553">
                      <w:rPr>
                        <w:rStyle w:val="Hyperlink"/>
                        <w:sz w:val="22"/>
                        <w:szCs w:val="22"/>
                      </w:rPr>
                      <w:t>angela@clevelandchemicalassociation.com</w:t>
                    </w:r>
                  </w:hyperlink>
                  <w:r w:rsidRPr="00F53553">
                    <w:rPr>
                      <w:sz w:val="22"/>
                      <w:szCs w:val="22"/>
                    </w:rPr>
                    <w:t xml:space="preserve"> . </w:t>
                  </w:r>
                  <w:hyperlink r:id="rId11" w:history="1">
                    <w:r w:rsidRPr="00F53553">
                      <w:rPr>
                        <w:rStyle w:val="Hyperlink"/>
                        <w:sz w:val="22"/>
                        <w:szCs w:val="22"/>
                      </w:rPr>
                      <w:t>www.clevelandchemicalassociation.com</w:t>
                    </w:r>
                  </w:hyperlink>
                </w:p>
              </w:tc>
            </w:tr>
          </w:tbl>
          <w:p w14:paraId="1DD21911" w14:textId="77777777" w:rsidR="00F53553" w:rsidRPr="00F53553" w:rsidRDefault="00F53553" w:rsidP="00F53553"/>
        </w:tc>
      </w:tr>
    </w:tbl>
    <w:p w14:paraId="57906389" w14:textId="77777777" w:rsidR="00F53553" w:rsidRPr="0006568A" w:rsidRDefault="00F53553" w:rsidP="00637200"/>
    <w:sectPr w:rsidR="00F53553" w:rsidRPr="0006568A" w:rsidSect="001F3C8D">
      <w:headerReference w:type="default" r:id="rId12"/>
      <w:pgSz w:w="12240" w:h="15840"/>
      <w:pgMar w:top="432" w:right="720" w:bottom="432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DD34EC" w14:textId="77777777" w:rsidR="00F53553" w:rsidRDefault="00F53553" w:rsidP="000172E5">
      <w:pPr>
        <w:spacing w:after="0" w:line="240" w:lineRule="auto"/>
      </w:pPr>
      <w:r>
        <w:separator/>
      </w:r>
    </w:p>
  </w:endnote>
  <w:endnote w:type="continuationSeparator" w:id="0">
    <w:p w14:paraId="52C12EAF" w14:textId="77777777" w:rsidR="00F53553" w:rsidRDefault="00F53553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EF15BB0-77F0-431E-8E3C-A6E36730C605}"/>
    <w:embedBold r:id="rId2" w:fontKey="{CF5CB823-5922-49EC-97A4-1F19B0A22BF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0779BBC1-A847-4A3F-A606-D3A6C6E90959}"/>
    <w:embedBold r:id="rId4" w:fontKey="{D3B75708-373E-460B-8230-D74C4D64D97B}"/>
    <w:embedItalic r:id="rId5" w:fontKey="{49959665-4FA3-4F12-982A-8852D0B21A74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C81A15EF-F155-43F0-BD18-3ABF7729F30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BB8218D2-CF87-47B9-BCC3-7239638A708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FFC182" w14:textId="77777777" w:rsidR="00F53553" w:rsidRDefault="00F53553" w:rsidP="000172E5">
      <w:pPr>
        <w:spacing w:after="0" w:line="240" w:lineRule="auto"/>
      </w:pPr>
      <w:r>
        <w:separator/>
      </w:r>
    </w:p>
  </w:footnote>
  <w:footnote w:type="continuationSeparator" w:id="0">
    <w:p w14:paraId="0AC9E0A0" w14:textId="77777777" w:rsidR="00F53553" w:rsidRDefault="00F53553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2916"/>
      <w:gridCol w:w="7884"/>
    </w:tblGrid>
    <w:tr w:rsidR="00B337A2" w:rsidRPr="00637200" w14:paraId="2078BD2E" w14:textId="77777777" w:rsidTr="00384B05">
      <w:trPr>
        <w:trHeight w:val="990"/>
      </w:trPr>
      <w:tc>
        <w:tcPr>
          <w:tcW w:w="1350" w:type="dxa"/>
          <w:vAlign w:val="center"/>
        </w:tcPr>
        <w:p w14:paraId="33728EC3" w14:textId="77777777" w:rsidR="00B337A2" w:rsidRPr="00637200" w:rsidRDefault="00B337A2" w:rsidP="00637200">
          <w:pPr>
            <w:pStyle w:val="Header"/>
          </w:pPr>
          <w:r w:rsidRPr="00637200">
            <w:rPr>
              <w:noProof/>
            </w:rPr>
            <w:drawing>
              <wp:inline distT="0" distB="0" distL="0" distR="0" wp14:anchorId="14C51BB7" wp14:editId="58DF7249">
                <wp:extent cx="1714500" cy="675307"/>
                <wp:effectExtent l="0" t="0" r="0" b="0"/>
                <wp:docPr id="2" name="Graphic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phic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3184" cy="6826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sdt>
        <w:sdtPr>
          <w:id w:val="1035071668"/>
          <w:placeholder>
            <w:docPart w:val="3C1F641D06EA4744950761D9C72DE66B"/>
          </w:placeholder>
          <w:temporary/>
          <w:showingPlcHdr/>
          <w15:appearance w15:val="hidden"/>
        </w:sdtPr>
        <w:sdtEndPr/>
        <w:sdtContent>
          <w:tc>
            <w:tcPr>
              <w:tcW w:w="8000" w:type="dxa"/>
              <w:vAlign w:val="center"/>
            </w:tcPr>
            <w:p w14:paraId="4CDB9F3D" w14:textId="77777777" w:rsidR="00B337A2" w:rsidRPr="00637200" w:rsidRDefault="006145D8" w:rsidP="001F3C8D">
              <w:pPr>
                <w:pStyle w:val="Header"/>
                <w:jc w:val="center"/>
              </w:pPr>
              <w:r w:rsidRPr="00637200">
                <w:t>Membership Form</w:t>
              </w:r>
            </w:p>
          </w:tc>
        </w:sdtContent>
      </w:sdt>
    </w:tr>
  </w:tbl>
  <w:p w14:paraId="52FE5544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514853524">
    <w:abstractNumId w:val="11"/>
  </w:num>
  <w:num w:numId="2" w16cid:durableId="501631320">
    <w:abstractNumId w:val="7"/>
  </w:num>
  <w:num w:numId="3" w16cid:durableId="552273141">
    <w:abstractNumId w:val="15"/>
  </w:num>
  <w:num w:numId="4" w16cid:durableId="758522249">
    <w:abstractNumId w:val="12"/>
  </w:num>
  <w:num w:numId="5" w16cid:durableId="1771662047">
    <w:abstractNumId w:val="13"/>
  </w:num>
  <w:num w:numId="6" w16cid:durableId="606280181">
    <w:abstractNumId w:val="19"/>
  </w:num>
  <w:num w:numId="7" w16cid:durableId="1060202958">
    <w:abstractNumId w:val="6"/>
  </w:num>
  <w:num w:numId="8" w16cid:durableId="1133718550">
    <w:abstractNumId w:val="10"/>
  </w:num>
  <w:num w:numId="9" w16cid:durableId="772439927">
    <w:abstractNumId w:val="17"/>
  </w:num>
  <w:num w:numId="10" w16cid:durableId="955794191">
    <w:abstractNumId w:val="1"/>
  </w:num>
  <w:num w:numId="11" w16cid:durableId="1754088703">
    <w:abstractNumId w:val="5"/>
  </w:num>
  <w:num w:numId="12" w16cid:durableId="642733854">
    <w:abstractNumId w:val="0"/>
  </w:num>
  <w:num w:numId="13" w16cid:durableId="1081871390">
    <w:abstractNumId w:val="2"/>
  </w:num>
  <w:num w:numId="14" w16cid:durableId="243227081">
    <w:abstractNumId w:val="9"/>
  </w:num>
  <w:num w:numId="15" w16cid:durableId="1893536684">
    <w:abstractNumId w:val="8"/>
  </w:num>
  <w:num w:numId="16" w16cid:durableId="1317297100">
    <w:abstractNumId w:val="16"/>
  </w:num>
  <w:num w:numId="17" w16cid:durableId="1862933679">
    <w:abstractNumId w:val="3"/>
  </w:num>
  <w:num w:numId="18" w16cid:durableId="1275889">
    <w:abstractNumId w:val="21"/>
  </w:num>
  <w:num w:numId="19" w16cid:durableId="449134848">
    <w:abstractNumId w:val="18"/>
  </w:num>
  <w:num w:numId="20" w16cid:durableId="571357218">
    <w:abstractNumId w:val="14"/>
  </w:num>
  <w:num w:numId="21" w16cid:durableId="1776171127">
    <w:abstractNumId w:val="20"/>
  </w:num>
  <w:num w:numId="22" w16cid:durableId="355928660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553"/>
    <w:rsid w:val="000172E5"/>
    <w:rsid w:val="00052382"/>
    <w:rsid w:val="0006568A"/>
    <w:rsid w:val="00076F0F"/>
    <w:rsid w:val="00084253"/>
    <w:rsid w:val="000D1F49"/>
    <w:rsid w:val="001727CA"/>
    <w:rsid w:val="001800AB"/>
    <w:rsid w:val="001F3C8D"/>
    <w:rsid w:val="002A7998"/>
    <w:rsid w:val="002C56E6"/>
    <w:rsid w:val="00311D4F"/>
    <w:rsid w:val="0034390E"/>
    <w:rsid w:val="00344849"/>
    <w:rsid w:val="00361E11"/>
    <w:rsid w:val="003769BA"/>
    <w:rsid w:val="003F0847"/>
    <w:rsid w:val="0040090B"/>
    <w:rsid w:val="0046302A"/>
    <w:rsid w:val="00487D2D"/>
    <w:rsid w:val="004D5D62"/>
    <w:rsid w:val="005112D0"/>
    <w:rsid w:val="00566F2C"/>
    <w:rsid w:val="00577E06"/>
    <w:rsid w:val="00583334"/>
    <w:rsid w:val="005A3BF7"/>
    <w:rsid w:val="005F2035"/>
    <w:rsid w:val="005F7990"/>
    <w:rsid w:val="006145D8"/>
    <w:rsid w:val="00637200"/>
    <w:rsid w:val="0063739C"/>
    <w:rsid w:val="007147D7"/>
    <w:rsid w:val="00770F25"/>
    <w:rsid w:val="007A35A8"/>
    <w:rsid w:val="007B0A85"/>
    <w:rsid w:val="007C6A52"/>
    <w:rsid w:val="0082043E"/>
    <w:rsid w:val="00846B76"/>
    <w:rsid w:val="008E203A"/>
    <w:rsid w:val="0091229C"/>
    <w:rsid w:val="00940E73"/>
    <w:rsid w:val="0098597D"/>
    <w:rsid w:val="009F619A"/>
    <w:rsid w:val="009F6DDE"/>
    <w:rsid w:val="00A370A8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DC71EC"/>
    <w:rsid w:val="00E61C09"/>
    <w:rsid w:val="00EB3B58"/>
    <w:rsid w:val="00EC7359"/>
    <w:rsid w:val="00EE3054"/>
    <w:rsid w:val="00F00606"/>
    <w:rsid w:val="00F01256"/>
    <w:rsid w:val="00F53553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A3453D"/>
  <w15:chartTrackingRefBased/>
  <w15:docId w15:val="{F59BCBCF-A4D3-4786-B2BD-A7C3138B7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rsid w:val="00F535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79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2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clevelandchemicalassociation.com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angela@clevelandchemicalassociation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mitalski\AppData\Roaming\Microsoft\Templates\Membership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C1F641D06EA4744950761D9C72DE6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0EC7FC-592E-440F-856A-A62166E00DFF}"/>
      </w:docPartPr>
      <w:docPartBody>
        <w:p w:rsidR="003C4149" w:rsidRDefault="003C4149">
          <w:pPr>
            <w:pStyle w:val="3C1F641D06EA4744950761D9C72DE66B"/>
          </w:pPr>
          <w:r w:rsidRPr="006145D8">
            <w:rPr>
              <w:rStyle w:val="Heading1Char"/>
            </w:rPr>
            <w:t>Parent 1 Info</w:t>
          </w:r>
        </w:p>
      </w:docPartBody>
    </w:docPart>
    <w:docPart>
      <w:docPartPr>
        <w:name w:val="2CA438F53CCA43BA8473276FEC9DBB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58EB0E-3779-4AF3-AE07-AE39E0C0EE6E}"/>
      </w:docPartPr>
      <w:docPartBody>
        <w:p w:rsidR="003C4149" w:rsidRDefault="003C4149">
          <w:pPr>
            <w:pStyle w:val="2CA438F53CCA43BA8473276FEC9DBBF7"/>
          </w:pPr>
          <w:r w:rsidRPr="006145D8">
            <w:t>First Name</w:t>
          </w:r>
        </w:p>
      </w:docPartBody>
    </w:docPart>
    <w:docPart>
      <w:docPartPr>
        <w:name w:val="3BD18F420A1F4438B436DC4DFE11A0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0786EE-629C-45EB-BFB1-BCBFC18BE413}"/>
      </w:docPartPr>
      <w:docPartBody>
        <w:p w:rsidR="003C4149" w:rsidRDefault="003C4149">
          <w:pPr>
            <w:pStyle w:val="3BD18F420A1F4438B436DC4DFE11A0B9"/>
          </w:pPr>
          <w:r w:rsidRPr="006145D8">
            <w:t>Last Name</w:t>
          </w:r>
        </w:p>
      </w:docPartBody>
    </w:docPart>
    <w:docPart>
      <w:docPartPr>
        <w:name w:val="4E72E1AECDFF4D81AB938A81A1DC25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FFA8E8-8F49-4CE7-8F3C-3F378796C4D5}"/>
      </w:docPartPr>
      <w:docPartBody>
        <w:p w:rsidR="003C4149" w:rsidRDefault="003C4149">
          <w:pPr>
            <w:pStyle w:val="4E72E1AECDFF4D81AB938A81A1DC2549"/>
          </w:pPr>
          <w:r w:rsidRPr="006145D8">
            <w:t>Cell Phone</w:t>
          </w:r>
        </w:p>
      </w:docPartBody>
    </w:docPart>
    <w:docPart>
      <w:docPartPr>
        <w:name w:val="06499BB5CB66422591958C37979A0E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58321D-2969-4A87-A8D3-E6DE2CF6C434}"/>
      </w:docPartPr>
      <w:docPartBody>
        <w:p w:rsidR="003C4149" w:rsidRDefault="003C4149">
          <w:pPr>
            <w:pStyle w:val="06499BB5CB66422591958C37979A0ED3"/>
          </w:pPr>
          <w:r w:rsidRPr="00311D4F">
            <w:t>Work Phone</w:t>
          </w:r>
        </w:p>
      </w:docPartBody>
    </w:docPart>
    <w:docPart>
      <w:docPartPr>
        <w:name w:val="667E8B9348FC47D4AED84F88B65572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36A2D1-0BAA-4968-89B9-085CA49B260C}"/>
      </w:docPartPr>
      <w:docPartBody>
        <w:p w:rsidR="003C4149" w:rsidRDefault="003C4149">
          <w:pPr>
            <w:pStyle w:val="667E8B9348FC47D4AED84F88B655724F"/>
          </w:pPr>
          <w:r w:rsidRPr="006145D8">
            <w:t>Email</w:t>
          </w:r>
        </w:p>
      </w:docPartBody>
    </w:docPart>
    <w:docPart>
      <w:docPartPr>
        <w:name w:val="E15F7458B97142179BF39B8CA3447B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BC8C3D-8FA5-446C-AD20-5910D78BE1E6}"/>
      </w:docPartPr>
      <w:docPartBody>
        <w:p w:rsidR="003C4149" w:rsidRDefault="003C4149">
          <w:pPr>
            <w:pStyle w:val="E15F7458B97142179BF39B8CA3447B97"/>
          </w:pPr>
          <w:r w:rsidRPr="006145D8">
            <w:t>First Name</w:t>
          </w:r>
        </w:p>
      </w:docPartBody>
    </w:docPart>
    <w:docPart>
      <w:docPartPr>
        <w:name w:val="F08A6B20A7BF428C86A35E64870E0F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D064A5-898E-4FE6-AAEF-84F8932474D8}"/>
      </w:docPartPr>
      <w:docPartBody>
        <w:p w:rsidR="003C4149" w:rsidRDefault="003C4149">
          <w:pPr>
            <w:pStyle w:val="F08A6B20A7BF428C86A35E64870E0FEE"/>
          </w:pPr>
          <w:r w:rsidRPr="006145D8">
            <w:t>Last Name</w:t>
          </w:r>
        </w:p>
      </w:docPartBody>
    </w:docPart>
    <w:docPart>
      <w:docPartPr>
        <w:name w:val="ADD11F5E626B4C32A9365043B57D4B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D38341-FCFE-4425-B593-49AD065E072C}"/>
      </w:docPartPr>
      <w:docPartBody>
        <w:p w:rsidR="003C4149" w:rsidRDefault="003C4149">
          <w:pPr>
            <w:pStyle w:val="ADD11F5E626B4C32A9365043B57D4B7F"/>
          </w:pPr>
          <w:r w:rsidRPr="006145D8">
            <w:t>Cell Phone</w:t>
          </w:r>
        </w:p>
      </w:docPartBody>
    </w:docPart>
    <w:docPart>
      <w:docPartPr>
        <w:name w:val="89B181B8812C4048853C0B066ADF6A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4D8F66-13F1-485B-AC14-F85A82E88282}"/>
      </w:docPartPr>
      <w:docPartBody>
        <w:p w:rsidR="003C4149" w:rsidRDefault="003C4149">
          <w:pPr>
            <w:pStyle w:val="89B181B8812C4048853C0B066ADF6A48"/>
          </w:pPr>
          <w:r w:rsidRPr="006145D8">
            <w:t>Work Phone</w:t>
          </w:r>
        </w:p>
      </w:docPartBody>
    </w:docPart>
    <w:docPart>
      <w:docPartPr>
        <w:name w:val="E21C7A30624045389D65C0C836D58D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396C0B-CD39-4913-8A6C-837D968F191E}"/>
      </w:docPartPr>
      <w:docPartBody>
        <w:p w:rsidR="003C4149" w:rsidRDefault="003C4149">
          <w:pPr>
            <w:pStyle w:val="E21C7A30624045389D65C0C836D58DE4"/>
          </w:pPr>
          <w:r w:rsidRPr="006145D8">
            <w:t>Email</w:t>
          </w:r>
        </w:p>
      </w:docPartBody>
    </w:docPart>
    <w:docPart>
      <w:docPartPr>
        <w:name w:val="BFDF8F30D373450586981801EFF364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DCB9A6-30CE-4BF6-B9ED-26E52461BFB6}"/>
      </w:docPartPr>
      <w:docPartBody>
        <w:p w:rsidR="003C4149" w:rsidRDefault="003C4149">
          <w:pPr>
            <w:pStyle w:val="BFDF8F30D373450586981801EFF36492"/>
          </w:pPr>
          <w:r w:rsidRPr="006145D8">
            <w:t>Membership fee:</w:t>
          </w:r>
        </w:p>
      </w:docPartBody>
    </w:docPart>
    <w:docPart>
      <w:docPartPr>
        <w:name w:val="462F8D80BE52456EB82D6FB462552C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F11651-9019-4D38-8146-4F94ADDEF162}"/>
      </w:docPartPr>
      <w:docPartBody>
        <w:p w:rsidR="003C4149" w:rsidRDefault="003C4149" w:rsidP="003C4149">
          <w:pPr>
            <w:pStyle w:val="462F8D80BE52456EB82D6FB462552CB9"/>
          </w:pPr>
          <w:r w:rsidRPr="006145D8">
            <w:t>Membership fee: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4149"/>
    <w:rsid w:val="002A7998"/>
    <w:rsid w:val="003C4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kern w:val="0"/>
      <w:sz w:val="28"/>
      <w:szCs w:val="28"/>
      <w14:ligatures w14:val="none"/>
    </w:rPr>
  </w:style>
  <w:style w:type="paragraph" w:customStyle="1" w:styleId="3C1F641D06EA4744950761D9C72DE66B">
    <w:name w:val="3C1F641D06EA4744950761D9C72DE66B"/>
  </w:style>
  <w:style w:type="paragraph" w:customStyle="1" w:styleId="2CA438F53CCA43BA8473276FEC9DBBF7">
    <w:name w:val="2CA438F53CCA43BA8473276FEC9DBBF7"/>
  </w:style>
  <w:style w:type="paragraph" w:customStyle="1" w:styleId="3BD18F420A1F4438B436DC4DFE11A0B9">
    <w:name w:val="3BD18F420A1F4438B436DC4DFE11A0B9"/>
  </w:style>
  <w:style w:type="paragraph" w:customStyle="1" w:styleId="4E72E1AECDFF4D81AB938A81A1DC2549">
    <w:name w:val="4E72E1AECDFF4D81AB938A81A1DC2549"/>
  </w:style>
  <w:style w:type="paragraph" w:customStyle="1" w:styleId="06499BB5CB66422591958C37979A0ED3">
    <w:name w:val="06499BB5CB66422591958C37979A0ED3"/>
  </w:style>
  <w:style w:type="paragraph" w:customStyle="1" w:styleId="667E8B9348FC47D4AED84F88B655724F">
    <w:name w:val="667E8B9348FC47D4AED84F88B655724F"/>
  </w:style>
  <w:style w:type="paragraph" w:customStyle="1" w:styleId="460D45EAE82E49A7B9C6F3249950BA71">
    <w:name w:val="460D45EAE82E49A7B9C6F3249950BA71"/>
  </w:style>
  <w:style w:type="paragraph" w:customStyle="1" w:styleId="E15F7458B97142179BF39B8CA3447B97">
    <w:name w:val="E15F7458B97142179BF39B8CA3447B97"/>
  </w:style>
  <w:style w:type="paragraph" w:customStyle="1" w:styleId="F08A6B20A7BF428C86A35E64870E0FEE">
    <w:name w:val="F08A6B20A7BF428C86A35E64870E0FEE"/>
  </w:style>
  <w:style w:type="paragraph" w:customStyle="1" w:styleId="ADD11F5E626B4C32A9365043B57D4B7F">
    <w:name w:val="ADD11F5E626B4C32A9365043B57D4B7F"/>
  </w:style>
  <w:style w:type="paragraph" w:customStyle="1" w:styleId="89B181B8812C4048853C0B066ADF6A48">
    <w:name w:val="89B181B8812C4048853C0B066ADF6A48"/>
  </w:style>
  <w:style w:type="paragraph" w:customStyle="1" w:styleId="E21C7A30624045389D65C0C836D58DE4">
    <w:name w:val="E21C7A30624045389D65C0C836D58DE4"/>
  </w:style>
  <w:style w:type="paragraph" w:customStyle="1" w:styleId="BFDF8F30D373450586981801EFF36492">
    <w:name w:val="BFDF8F30D373450586981801EFF36492"/>
  </w:style>
  <w:style w:type="paragraph" w:customStyle="1" w:styleId="2B05940B988C40EE9B0DD9482FFD0E09">
    <w:name w:val="2B05940B988C40EE9B0DD9482FFD0E09"/>
    <w:rsid w:val="003C4149"/>
  </w:style>
  <w:style w:type="paragraph" w:customStyle="1" w:styleId="0723959B4782400980124BDFFC2B7A7B">
    <w:name w:val="0723959B4782400980124BDFFC2B7A7B"/>
    <w:rsid w:val="003C4149"/>
  </w:style>
  <w:style w:type="paragraph" w:customStyle="1" w:styleId="3DA47877F433418890045A43433794B7">
    <w:name w:val="3DA47877F433418890045A43433794B7"/>
    <w:rsid w:val="003C4149"/>
  </w:style>
  <w:style w:type="paragraph" w:customStyle="1" w:styleId="8ACE22F566D24B01BADCAB7B64E00066">
    <w:name w:val="8ACE22F566D24B01BADCAB7B64E00066"/>
    <w:rsid w:val="003C4149"/>
  </w:style>
  <w:style w:type="paragraph" w:customStyle="1" w:styleId="C015BB8759424D61BFDB4D64A45DCB50">
    <w:name w:val="C015BB8759424D61BFDB4D64A45DCB50"/>
    <w:rsid w:val="003C4149"/>
  </w:style>
  <w:style w:type="paragraph" w:customStyle="1" w:styleId="E68A756025584601A5F81ED41EDF6797">
    <w:name w:val="E68A756025584601A5F81ED41EDF6797"/>
    <w:rsid w:val="003C4149"/>
  </w:style>
  <w:style w:type="paragraph" w:customStyle="1" w:styleId="76B110B7DFB0443C9D207ACF47E404C7">
    <w:name w:val="76B110B7DFB0443C9D207ACF47E404C7"/>
    <w:rsid w:val="003C4149"/>
  </w:style>
  <w:style w:type="paragraph" w:customStyle="1" w:styleId="CA70E5009BDC40D9993738BF9010B8D7">
    <w:name w:val="CA70E5009BDC40D9993738BF9010B8D7"/>
    <w:rsid w:val="003C4149"/>
  </w:style>
  <w:style w:type="paragraph" w:customStyle="1" w:styleId="324DE9B3763147EDB81ADC833EE7A9F8">
    <w:name w:val="324DE9B3763147EDB81ADC833EE7A9F8"/>
    <w:rsid w:val="003C4149"/>
  </w:style>
  <w:style w:type="paragraph" w:customStyle="1" w:styleId="8FD913E15B414447A9124435403B8B8B">
    <w:name w:val="8FD913E15B414447A9124435403B8B8B"/>
    <w:rsid w:val="003C4149"/>
  </w:style>
  <w:style w:type="paragraph" w:customStyle="1" w:styleId="6717839FE2CE4B3DBF1BE267BAE5E703">
    <w:name w:val="6717839FE2CE4B3DBF1BE267BAE5E703"/>
    <w:rsid w:val="003C4149"/>
  </w:style>
  <w:style w:type="paragraph" w:customStyle="1" w:styleId="C2907346EE7D4D28B408D1E72849FFF9">
    <w:name w:val="C2907346EE7D4D28B408D1E72849FFF9"/>
    <w:rsid w:val="003C4149"/>
  </w:style>
  <w:style w:type="paragraph" w:customStyle="1" w:styleId="97C85B34D3FF4673B732AFC39C6E2BB1">
    <w:name w:val="97C85B34D3FF4673B732AFC39C6E2BB1"/>
    <w:rsid w:val="003C4149"/>
  </w:style>
  <w:style w:type="paragraph" w:customStyle="1" w:styleId="462F8D80BE52456EB82D6FB462552CB9">
    <w:name w:val="462F8D80BE52456EB82D6FB462552CB9"/>
    <w:rsid w:val="003C414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13</TotalTime>
  <Pages>1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Gayle Mitalski</dc:creator>
  <cp:keywords/>
  <dc:description/>
  <cp:lastModifiedBy>Gayle Mitalski</cp:lastModifiedBy>
  <cp:revision>1</cp:revision>
  <dcterms:created xsi:type="dcterms:W3CDTF">2025-03-18T19:51:00Z</dcterms:created>
  <dcterms:modified xsi:type="dcterms:W3CDTF">2025-03-18T20:04:00Z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